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附件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2"/>
          <w:sz w:val="44"/>
          <w:szCs w:val="44"/>
          <w:highlight w:val="none"/>
          <w:u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2"/>
          <w:sz w:val="44"/>
          <w:szCs w:val="44"/>
          <w:highlight w:val="none"/>
          <w:u w:val="none"/>
          <w:lang w:val="en-US" w:eastAsia="zh-CN" w:bidi="ar-SA"/>
        </w:rPr>
        <w:t>关于申请支付云南省安全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2"/>
          <w:sz w:val="44"/>
          <w:szCs w:val="44"/>
          <w:highlight w:val="none"/>
          <w:u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2"/>
          <w:sz w:val="44"/>
          <w:szCs w:val="44"/>
          <w:highlight w:val="none"/>
          <w:u w:val="none"/>
          <w:lang w:val="en-US" w:eastAsia="zh-CN" w:bidi="ar-SA"/>
        </w:rPr>
        <w:t>生产领域举报奖励资金的函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20" w:lineRule="exact"/>
        <w:jc w:val="center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2"/>
          <w:sz w:val="30"/>
          <w:szCs w:val="30"/>
          <w:highlight w:val="none"/>
          <w:u w:val="none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jc w:val="center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2"/>
          <w:sz w:val="30"/>
          <w:szCs w:val="30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2"/>
          <w:sz w:val="30"/>
          <w:szCs w:val="30"/>
          <w:highlight w:val="none"/>
          <w:u w:val="none"/>
          <w:lang w:val="en-US" w:eastAsia="zh-CN" w:bidi="ar-SA"/>
        </w:rPr>
        <w:t>（省级部门报送模板）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省应急管理厅：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yellow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我厅（局）于xx年xx月xx日至xx月xx日受理的x件安全生产领域举报信息，经核查，情况属实。经审核，符合《云南省安全生产领域举报奖励办法》规定的奖励条件，特申请予以支付举报奖励资金共计xx元。举报奖励资金支付信息汇总表、云南省安全生产举报奖励资金申请表、接收资金人有效证件复印件见附件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我厅（局）承诺对所报送举报奖励事项的真实性、合法性、有效性负责。相关资料由我厅（局）存档，并接受审计、监察等部门监督。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此函。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附件：1.举报奖励资金支付信息汇总表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firstLine="1616" w:firstLineChars="505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2.云南省安全生产举报奖励资金申请表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firstLine="1616" w:firstLineChars="505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3.第二代居民身份证复印件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firstLine="6092" w:firstLineChars="1904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firstLine="6092" w:firstLineChars="1904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单位签章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firstLine="5772" w:firstLineChars="1804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xxxx年x月x日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4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（联系人及电话：xxx，xxx。）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sectPr>
          <w:footerReference r:id="rId3" w:type="default"/>
          <w:type w:val="continuous"/>
          <w:pgSz w:w="11906" w:h="16838"/>
          <w:pgMar w:top="1814" w:right="1474" w:bottom="1440" w:left="1588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2"/>
          <w:sz w:val="44"/>
          <w:szCs w:val="44"/>
          <w:highlight w:val="none"/>
          <w:u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2"/>
          <w:sz w:val="44"/>
          <w:szCs w:val="44"/>
          <w:highlight w:val="none"/>
          <w:u w:val="none"/>
          <w:lang w:val="en-US" w:eastAsia="zh-CN" w:bidi="ar-SA"/>
        </w:rPr>
        <w:t>关于申请支付云南省安全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2"/>
          <w:sz w:val="44"/>
          <w:szCs w:val="44"/>
          <w:highlight w:val="none"/>
          <w:u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2"/>
          <w:sz w:val="44"/>
          <w:szCs w:val="44"/>
          <w:highlight w:val="none"/>
          <w:u w:val="none"/>
          <w:lang w:val="en-US" w:eastAsia="zh-CN" w:bidi="ar-SA"/>
        </w:rPr>
        <w:t>生产领域举报奖励资金的报告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jc w:val="center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2"/>
          <w:sz w:val="30"/>
          <w:szCs w:val="30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2"/>
          <w:sz w:val="30"/>
          <w:szCs w:val="30"/>
          <w:highlight w:val="none"/>
          <w:u w:val="none"/>
          <w:lang w:val="en-US" w:eastAsia="zh-CN" w:bidi="ar-SA"/>
        </w:rPr>
        <w:t>（州&lt;市&gt;级应急</w:t>
      </w:r>
      <w:r>
        <w:rPr>
          <w:rFonts w:hint="eastAsia" w:ascii="Times New Roman" w:hAnsi="Times New Roman" w:eastAsia="方正楷体_GBK" w:cs="Times New Roman"/>
          <w:b w:val="0"/>
          <w:bCs w:val="0"/>
          <w:color w:val="auto"/>
          <w:spacing w:val="0"/>
          <w:kern w:val="2"/>
          <w:sz w:val="30"/>
          <w:szCs w:val="30"/>
          <w:highlight w:val="none"/>
          <w:u w:val="none"/>
          <w:lang w:val="en-US" w:eastAsia="zh-CN" w:bidi="ar-SA"/>
        </w:rPr>
        <w:t>管理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pacing w:val="0"/>
          <w:kern w:val="2"/>
          <w:sz w:val="30"/>
          <w:szCs w:val="30"/>
          <w:highlight w:val="none"/>
          <w:u w:val="none"/>
          <w:lang w:val="en-US" w:eastAsia="zh-CN" w:bidi="ar-SA"/>
        </w:rPr>
        <w:t>部门报送模板）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8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省应急管理厅：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8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我州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于xx年xx月xx日至xx月xx日共办理的x件安全生产领域举报信息，经审核，符合《云南省安全生产领域举报奖励办法》规定的奖励条件，特申请予以支付举报奖励资金共计xx元。举报奖励资金支付信息汇总表、云南省安全生产举报奖励资金申请表、接收资金人有效证件复印件见附件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受理部门对所报送举报奖励事项的真实性、合法性、有效性负责。相关资料由受理部门存档，并接受审计、监察等部门监督。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8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此函。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8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8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附件：1.举报奖励资金支付信息汇总表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80" w:lineRule="exact"/>
        <w:ind w:firstLine="1616" w:firstLineChars="505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2.云南省安全生产举报奖励资金申请表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80" w:lineRule="exact"/>
        <w:ind w:firstLine="1616" w:firstLineChars="505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3.第二代居民身份证复印件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80" w:lineRule="exact"/>
        <w:ind w:firstLine="6092" w:firstLineChars="1904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80" w:lineRule="exact"/>
        <w:ind w:firstLine="6092" w:firstLineChars="1904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单位签章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80" w:lineRule="exact"/>
        <w:ind w:firstLine="5772" w:firstLineChars="1804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xxxx年x月x日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（联系人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及电话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：xxx，xxx</w:t>
      </w:r>
      <w:r>
        <w:rPr>
          <w:rFonts w:hint="eastAsia" w:ascii="Times New Roman" w:hAnsi="Times New Roman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t>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32"/>
          <w:szCs w:val="32"/>
          <w:highlight w:val="none"/>
          <w:u w:val="none"/>
          <w:lang w:val="en-US" w:eastAsia="zh-CN" w:bidi="ar-SA"/>
        </w:rPr>
        <w:sectPr>
          <w:footerReference r:id="rId5" w:type="first"/>
          <w:footerReference r:id="rId4" w:type="default"/>
          <w:pgSz w:w="11906" w:h="16838"/>
          <w:pgMar w:top="2098" w:right="1474" w:bottom="1984" w:left="1587" w:header="851" w:footer="1587" w:gutter="0"/>
          <w:pgNumType w:fmt="decimal"/>
          <w:cols w:space="720" w:num="1"/>
          <w:rtlGutter w:val="0"/>
          <w:docGrid w:type="lines" w:linePitch="439" w:charSpace="0"/>
        </w:sectPr>
      </w:pPr>
    </w:p>
    <w:p>
      <w:pPr>
        <w:pStyle w:val="3"/>
        <w:spacing w:before="0" w:line="572" w:lineRule="exact"/>
        <w:jc w:val="both"/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附件1</w:t>
      </w:r>
    </w:p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highlight w:val="none"/>
          <w:u w:val="none"/>
          <w:lang w:val="en-US" w:eastAsia="zh-CN"/>
        </w:rPr>
        <w:t>举报奖励资金支付信息汇总表</w:t>
      </w:r>
    </w:p>
    <w:p>
      <w:pPr>
        <w:pStyle w:val="3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u w:val="none"/>
          <w:lang w:val="en-US" w:eastAsia="zh-CN"/>
        </w:rPr>
      </w:pPr>
    </w:p>
    <w:p>
      <w:pPr>
        <w:pStyle w:val="3"/>
        <w:jc w:val="both"/>
        <w:rPr>
          <w:rFonts w:hint="eastAsia" w:ascii="楷体" w:hAnsi="楷体" w:eastAsia="楷体" w:cs="楷体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填报单位（盖章）：                                填报时间：</w:t>
      </w:r>
    </w:p>
    <w:tbl>
      <w:tblPr>
        <w:tblStyle w:val="11"/>
        <w:tblW w:w="15840" w:type="dxa"/>
        <w:tblInd w:w="-6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770"/>
        <w:gridCol w:w="1605"/>
        <w:gridCol w:w="1305"/>
        <w:gridCol w:w="1470"/>
        <w:gridCol w:w="2820"/>
        <w:gridCol w:w="2160"/>
        <w:gridCol w:w="2745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00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 w:line="400" w:lineRule="exact"/>
              <w:ind w:left="0" w:right="0"/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举报奖励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事项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受理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接收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资金人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有效证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件类型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支付资金金额（万元）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接收资金人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本人开户行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名称及账号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0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0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hd w:val="clear" w:color="auto" w:fill="FFFFFF"/>
              <w:spacing w:beforeAutospacing="0" w:after="0" w:afterAutospacing="0"/>
              <w:ind w:left="0" w:right="0"/>
              <w:jc w:val="center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0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hd w:val="clear" w:color="auto" w:fill="FFFFFF"/>
              <w:spacing w:beforeAutospacing="0" w:after="0" w:afterAutospacing="0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……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74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05" w:type="dxa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hd w:val="clear" w:color="auto" w:fill="FFFFFF"/>
              <w:spacing w:beforeAutospacing="0" w:after="0" w:afterAutospacing="0" w:line="400" w:lineRule="exact"/>
              <w:ind w:left="0" w:right="0"/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金额</w:t>
            </w:r>
          </w:p>
          <w:p>
            <w:pPr>
              <w:pStyle w:val="3"/>
              <w:keepNext w:val="0"/>
              <w:keepLines w:val="0"/>
              <w:suppressLineNumbers w:val="0"/>
              <w:shd w:val="clear" w:color="auto" w:fill="FFFFFF"/>
              <w:spacing w:beforeAutospacing="0" w:after="0" w:afterAutospacing="0" w:line="400" w:lineRule="exact"/>
              <w:ind w:left="0" w:right="0"/>
              <w:jc w:val="center"/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合计</w:t>
            </w:r>
          </w:p>
        </w:tc>
        <w:tc>
          <w:tcPr>
            <w:tcW w:w="14835" w:type="dxa"/>
            <w:gridSpan w:val="8"/>
            <w:noWrap w:val="0"/>
            <w:vAlign w:val="center"/>
          </w:tcPr>
          <w:p>
            <w:pPr>
              <w:pStyle w:val="3"/>
              <w:keepNext w:val="0"/>
              <w:keepLines w:val="0"/>
              <w:suppressLineNumbers w:val="0"/>
              <w:spacing w:beforeAutospacing="0" w:after="0" w:afterAutospacing="0"/>
              <w:ind w:left="0" w:right="0"/>
              <w:jc w:val="both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widowControl/>
        <w:numPr>
          <w:ilvl w:val="0"/>
          <w:numId w:val="0"/>
        </w:numPr>
        <w:shd w:val="clear" w:color="auto" w:fill="auto"/>
        <w:wordWrap w:val="0"/>
        <w:spacing w:line="160" w:lineRule="exact"/>
        <w:jc w:val="both"/>
        <w:outlineLvl w:val="9"/>
        <w:rPr>
          <w:rFonts w:hint="eastAsia"/>
          <w:lang w:eastAsia="zh-CN"/>
        </w:rPr>
      </w:pPr>
    </w:p>
    <w:p>
      <w:pPr>
        <w:pStyle w:val="17"/>
        <w:jc w:val="both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经办人：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                                                   联系电话：</w:t>
      </w:r>
    </w:p>
    <w:p>
      <w:pPr>
        <w:pStyle w:val="2"/>
        <w:ind w:left="0" w:leftChars="0" w:firstLine="0" w:firstLineChars="0"/>
        <w:jc w:val="both"/>
        <w:rPr>
          <w:rFonts w:hint="default"/>
        </w:rPr>
        <w:sectPr>
          <w:pgSz w:w="16838" w:h="11906" w:orient="landscape"/>
          <w:pgMar w:top="1803" w:right="1440" w:bottom="1803" w:left="1440" w:header="851" w:footer="992" w:gutter="0"/>
          <w:pgNumType w:fmt="decimal"/>
          <w:cols w:space="720" w:num="1"/>
          <w:rtlGutter w:val="0"/>
          <w:docGrid w:type="lines" w:linePitch="319" w:charSpace="0"/>
        </w:sectPr>
      </w:pPr>
    </w:p>
    <w:p>
      <w:pPr>
        <w:jc w:val="both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云南省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</w:rPr>
        <w:t>安全生产举报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eastAsia="zh-CN"/>
        </w:rPr>
        <w:t>奖励资金申请表</w:t>
      </w:r>
    </w:p>
    <w:p>
      <w:pPr>
        <w:spacing w:line="720" w:lineRule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申请单位</w:t>
      </w:r>
      <w:r>
        <w:rPr>
          <w:rFonts w:hint="eastAsia" w:ascii="楷体" w:hAnsi="楷体" w:eastAsia="楷体" w:cs="楷体"/>
          <w:sz w:val="28"/>
          <w:szCs w:val="28"/>
        </w:rPr>
        <w:t>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color w:val="auto"/>
          <w:sz w:val="28"/>
          <w:u w:val="none"/>
        </w:rPr>
        <w:t xml:space="preserve">    </w:t>
      </w:r>
      <w:r>
        <w:rPr>
          <w:rFonts w:hint="eastAsia" w:ascii="楷体" w:hAnsi="楷体" w:eastAsia="楷体" w:cs="楷体"/>
          <w:color w:val="auto"/>
          <w:sz w:val="28"/>
          <w:u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color w:val="auto"/>
          <w:sz w:val="28"/>
          <w:u w:val="none"/>
        </w:rPr>
        <w:t xml:space="preserve">  </w:t>
      </w:r>
      <w:r>
        <w:rPr>
          <w:rFonts w:hint="eastAsia" w:ascii="楷体" w:hAnsi="楷体" w:eastAsia="楷体" w:cs="楷体"/>
          <w:color w:val="auto"/>
          <w:sz w:val="28"/>
          <w:u w:val="none"/>
          <w:lang w:val="en-US" w:eastAsia="zh-CN"/>
        </w:rPr>
        <w:t xml:space="preserve">                  申请日期：</w:t>
      </w:r>
      <w:r>
        <w:rPr>
          <w:rFonts w:hint="eastAsia" w:ascii="楷体" w:hAnsi="楷体" w:eastAsia="楷体" w:cs="楷体"/>
          <w:color w:val="auto"/>
          <w:sz w:val="28"/>
          <w:u w:val="none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   </w:t>
      </w:r>
    </w:p>
    <w:tbl>
      <w:tblPr>
        <w:tblStyle w:val="11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1905"/>
        <w:gridCol w:w="1345"/>
        <w:gridCol w:w="1476"/>
        <w:gridCol w:w="1409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举报人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性别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联系方式</w:t>
            </w:r>
          </w:p>
        </w:tc>
        <w:tc>
          <w:tcPr>
            <w:tcW w:w="1616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受理日期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处理时限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办结日期</w:t>
            </w:r>
          </w:p>
        </w:tc>
        <w:tc>
          <w:tcPr>
            <w:tcW w:w="1616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举报渠道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被举报人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409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是否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实名</w:t>
            </w:r>
          </w:p>
        </w:tc>
        <w:tc>
          <w:tcPr>
            <w:tcW w:w="1616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被举报单位</w:t>
            </w:r>
          </w:p>
        </w:tc>
        <w:tc>
          <w:tcPr>
            <w:tcW w:w="77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问题分类</w:t>
            </w:r>
          </w:p>
        </w:tc>
        <w:tc>
          <w:tcPr>
            <w:tcW w:w="77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行业类型</w:t>
            </w:r>
          </w:p>
        </w:tc>
        <w:tc>
          <w:tcPr>
            <w:tcW w:w="77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事故级别</w:t>
            </w:r>
          </w:p>
        </w:tc>
        <w:tc>
          <w:tcPr>
            <w:tcW w:w="77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0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举报事项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概况</w:t>
            </w:r>
          </w:p>
        </w:tc>
        <w:tc>
          <w:tcPr>
            <w:tcW w:w="7751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8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核查结果</w:t>
            </w:r>
          </w:p>
        </w:tc>
        <w:tc>
          <w:tcPr>
            <w:tcW w:w="77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7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拟奖励金额及依据</w:t>
            </w:r>
          </w:p>
        </w:tc>
        <w:tc>
          <w:tcPr>
            <w:tcW w:w="77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8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承办处（科、股）室意见</w:t>
            </w:r>
          </w:p>
        </w:tc>
        <w:tc>
          <w:tcPr>
            <w:tcW w:w="775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承办处（科、股）室负责人</w:t>
            </w: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  <w:t>（</w:t>
            </w: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eastAsia="zh-CN"/>
              </w:rPr>
              <w:t>签名</w:t>
            </w: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  <w:t>）</w:t>
            </w: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eastAsia="zh-CN"/>
              </w:rPr>
              <w:t>：</w:t>
            </w: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</w:rPr>
              <w:t xml:space="preserve"> </w:t>
            </w: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2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单位审核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意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7751" w:type="dxa"/>
            <w:gridSpan w:val="5"/>
            <w:noWrap w:val="0"/>
            <w:vAlign w:val="center"/>
          </w:tcPr>
          <w:p>
            <w:pPr>
              <w:pStyle w:val="2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</w:p>
          <w:p>
            <w:pPr>
              <w:jc w:val="both"/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eastAsia="zh-CN"/>
              </w:rPr>
              <w:t>单位负责人（签名）：</w:t>
            </w: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</w:rPr>
              <w:t xml:space="preserve"> </w:t>
            </w: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</w:t>
            </w:r>
          </w:p>
          <w:p>
            <w:pPr>
              <w:pStyle w:val="2"/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（单位盖章）</w:t>
            </w:r>
          </w:p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7" w:hRule="atLeast"/>
          <w:jc w:val="center"/>
        </w:trPr>
        <w:tc>
          <w:tcPr>
            <w:tcW w:w="17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775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举报渠道分为：信息网络、书信、电话、传真、走访等；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问题分类为：举报生产安全事故、举报安全生产隐患、举报安全生产非法违法；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行业类型分为：煤矿、金属非金属矿山、化工（其中：危险化学品、医药、石油化工）、烟花爆竹、工贸行业、消防、建筑施工、燃气、交通运输、农林牧渔、其他；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事故级别分为：一般事故、较大事故、重大事故、特别重大事故。</w:t>
            </w:r>
          </w:p>
        </w:tc>
      </w:tr>
    </w:tbl>
    <w:p>
      <w:p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经办人：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                         联系电话：</w:t>
      </w: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  <w:t>附件3</w:t>
      </w:r>
    </w:p>
    <w:p>
      <w:pPr>
        <w:pStyle w:val="5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第二代居民身份证复印件样式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A4纸复印</w:t>
      </w:r>
    </w:p>
    <w:p>
      <w:pPr>
        <w:pStyle w:val="2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82550</wp:posOffset>
                </wp:positionV>
                <wp:extent cx="2886710" cy="1630045"/>
                <wp:effectExtent l="4445" t="4445" r="23495" b="2286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710" cy="163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（二代居民身份证正面）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4.15pt;margin-top:6.5pt;height:128.35pt;width:227.3pt;z-index:251661312;mso-width-relative:page;mso-height-relative:page;" fillcolor="#FFFFFF" filled="t" stroked="t" coordsize="21600,21600" o:gfxdata="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0H+ax9gAAAAK&#10;AQAADwAAAAAAAAABACAAAAAiAAAAZHJzL2Rvd25yZXYueG1sUEsBAhQAFAAAAAgAh07iQFC1U38c&#10;AgAAUwQAAA4AAAAAAAAAAQAgAAAAJwEAAGRycy9lMm9Eb2MueG1s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（二代居民身份证正面）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5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jc w:val="both"/>
        <w:rPr>
          <w:rFonts w:hint="default"/>
          <w:lang w:val="en-US" w:eastAsia="zh-CN"/>
        </w:rPr>
      </w:pP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p>
      <w:pPr>
        <w:pStyle w:val="5"/>
        <w:rPr>
          <w:rFonts w:hint="eastAsia"/>
          <w:lang w:val="en-US" w:eastAsia="zh-CN"/>
        </w:rPr>
      </w:pPr>
    </w:p>
    <w:p>
      <w:pPr>
        <w:pStyle w:val="5"/>
        <w:rPr>
          <w:rFonts w:hint="eastAsia"/>
          <w:sz w:val="32"/>
          <w:szCs w:val="32"/>
          <w:lang w:val="en-US" w:eastAsia="zh-CN"/>
        </w:rPr>
      </w:pPr>
      <w:r>
        <w:rPr>
          <w:sz w:val="3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90170</wp:posOffset>
                </wp:positionV>
                <wp:extent cx="2912110" cy="1731645"/>
                <wp:effectExtent l="5080" t="5080" r="16510" b="1587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2110" cy="1731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（二代居民身份证背面）</w:t>
                            </w:r>
                          </w:p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2.75pt;margin-top:7.1pt;height:136.35pt;width:229.3pt;z-index:251662336;mso-width-relative:page;mso-height-relative:page;" fillcolor="#FFFFFF" filled="t" stroked="t" coordsize="21600,21600" o:gfxdata="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WyYWwNgAAAAK&#10;AQAADwAAAAAAAAABACAAAAAiAAAAZHJzL2Rvd25yZXYueG1sUEsBAhQAFAAAAAgAh07iQAl6SnIc&#10;AgAAUwQAAA4AAAAAAAAAAQAgAAAAJwEAAGRycy9lMm9Eb2MueG1s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（二代居民身份证背面）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pStyle w:val="5"/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beforeAutospacing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eastAsia="仿宋_GB2312"/>
          <w:lang w:eastAsia="zh-CN"/>
        </w:rPr>
      </w:pPr>
    </w:p>
    <w:p>
      <w:pPr>
        <w:spacing w:line="400" w:lineRule="exact"/>
        <w:rPr>
          <w:rFonts w:hint="eastAsia"/>
          <w:color w:val="000000"/>
          <w:sz w:val="28"/>
          <w:szCs w:val="28"/>
        </w:rPr>
      </w:pPr>
    </w:p>
    <w:p>
      <w:pPr>
        <w:pStyle w:val="2"/>
        <w:rPr>
          <w:rFonts w:hint="eastAsia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63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eastAsia="方正仿宋_GBK"/>
          <w:lang w:eastAsia="zh-CN"/>
        </w:rPr>
      </w:pPr>
    </w:p>
    <w:sectPr>
      <w:footerReference r:id="rId6" w:type="default"/>
      <w:pgSz w:w="11906" w:h="16838"/>
      <w:pgMar w:top="1814" w:right="1474" w:bottom="1440" w:left="158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83615" cy="1828800"/>
              <wp:effectExtent l="0" t="0" r="0" b="0"/>
              <wp:wrapNone/>
              <wp:docPr id="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361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ind w:firstLine="280" w:firstLine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top:0pt;height:144pt;width:77.45pt;mso-position-horizontal:outside;mso-position-horizontal-relative:margin;z-index:251661312;mso-width-relative:page;mso-height-relative:page;" filled="f" stroked="f" coordsize="21600,21600" o:gfxdata="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NPkqXjUAAAABQEAAA8AAAAAAAAAAQAg&#10;AAAAIgAAAGRycy9kb3ducmV2LnhtbFBLAQIUABQAAAAIAIdO4kB9VImJ2QEAAKMDAAAOAAAAAAAA&#10;AAEAIAAAACMBAABkcnMvZTJvRG9jLnhtbFBLBQYAAAAABgAGAFkBAABu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firstLine="280" w:firstLineChars="10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83615" cy="1828800"/>
              <wp:effectExtent l="0" t="0" r="0" b="0"/>
              <wp:wrapNone/>
              <wp:docPr id="2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361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ind w:firstLine="280" w:firstLine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77.45pt;mso-position-horizontal:outside;mso-position-horizontal-relative:margin;z-index:251660288;mso-width-relative:page;mso-height-relative:page;" filled="f" stroked="f" coordsize="21600,21600" o:gfxdata="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T5Kl41AAAAAUBAAAPAAAAAAAAAAEA&#10;IAAAACIAAABkcnMvZG93bnJldi54bWxQSwECFAAUAAAACACHTuJARacEZ9oBAACjAwAADgAAAAAA&#10;AAABACAAAAAjAQAAZHJzL2Uyb0RvYy54bWxQSwUGAAAAAAYABgBZAQAAb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firstLine="280" w:firstLineChars="10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60730" cy="46101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0730" cy="4610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36.3pt;width:59.9pt;mso-position-horizontal:outside;mso-position-horizontal-relative:margin;z-index:251659264;mso-width-relative:page;mso-height-relative:page;" filled="f" stroked="f" coordsize="21600,21600" o:gfxdata="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CEjxcnTAAAABAEAAA8AAAAAAAAAAQAgAAAAIgAAAGRycy9kb3du&#10;cmV2LnhtbFBLAQIUABQAAAAIAIdO4kD5+lT4ywEAAIgDAAAOAAAAAAAAAAEAIAAAACIBAABkcnMv&#10;ZTJvRG9jLnhtbFBLBQYAAAAABgAGAFkBAABf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8"/>
                      <w:rPr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5ODNkNDlmNTdkODExYzY2MDMzNDA1ODY2OGQ4MzUifQ=="/>
  </w:docVars>
  <w:rsids>
    <w:rsidRoot w:val="74936A4F"/>
    <w:rsid w:val="000A6D01"/>
    <w:rsid w:val="000A6D6B"/>
    <w:rsid w:val="000D03D6"/>
    <w:rsid w:val="000D4C9B"/>
    <w:rsid w:val="001721CB"/>
    <w:rsid w:val="00197041"/>
    <w:rsid w:val="001E5313"/>
    <w:rsid w:val="001E6136"/>
    <w:rsid w:val="00235C28"/>
    <w:rsid w:val="0026467D"/>
    <w:rsid w:val="002D4214"/>
    <w:rsid w:val="002D6504"/>
    <w:rsid w:val="00361785"/>
    <w:rsid w:val="003950E9"/>
    <w:rsid w:val="003C5423"/>
    <w:rsid w:val="003C69C3"/>
    <w:rsid w:val="003D1625"/>
    <w:rsid w:val="003F2F2E"/>
    <w:rsid w:val="004F67FF"/>
    <w:rsid w:val="00553529"/>
    <w:rsid w:val="005D02AD"/>
    <w:rsid w:val="006208E2"/>
    <w:rsid w:val="00634322"/>
    <w:rsid w:val="0065285A"/>
    <w:rsid w:val="00743495"/>
    <w:rsid w:val="007D1680"/>
    <w:rsid w:val="007D7C23"/>
    <w:rsid w:val="00836F5F"/>
    <w:rsid w:val="008B0015"/>
    <w:rsid w:val="008B5559"/>
    <w:rsid w:val="009601CC"/>
    <w:rsid w:val="009749A3"/>
    <w:rsid w:val="009A19ED"/>
    <w:rsid w:val="009E30D8"/>
    <w:rsid w:val="00A95618"/>
    <w:rsid w:val="00AA65FC"/>
    <w:rsid w:val="00B1616F"/>
    <w:rsid w:val="00B41F57"/>
    <w:rsid w:val="00BC5093"/>
    <w:rsid w:val="00C07A6D"/>
    <w:rsid w:val="00C75ACA"/>
    <w:rsid w:val="00C801C2"/>
    <w:rsid w:val="00CA47C8"/>
    <w:rsid w:val="00CE29E8"/>
    <w:rsid w:val="00CE5031"/>
    <w:rsid w:val="00D05EE4"/>
    <w:rsid w:val="00D247FC"/>
    <w:rsid w:val="00D46160"/>
    <w:rsid w:val="00DE0BE0"/>
    <w:rsid w:val="00E17D20"/>
    <w:rsid w:val="00E96EA4"/>
    <w:rsid w:val="00EA1357"/>
    <w:rsid w:val="00EB6FC3"/>
    <w:rsid w:val="00F166E6"/>
    <w:rsid w:val="00F639FF"/>
    <w:rsid w:val="00F651C6"/>
    <w:rsid w:val="00FB028D"/>
    <w:rsid w:val="02FE430D"/>
    <w:rsid w:val="08696409"/>
    <w:rsid w:val="0EDE5F4C"/>
    <w:rsid w:val="0F2767D3"/>
    <w:rsid w:val="104F2CF0"/>
    <w:rsid w:val="1169759F"/>
    <w:rsid w:val="12160FFC"/>
    <w:rsid w:val="12543A64"/>
    <w:rsid w:val="14556142"/>
    <w:rsid w:val="15D33F45"/>
    <w:rsid w:val="15DE11E7"/>
    <w:rsid w:val="175D099C"/>
    <w:rsid w:val="1A222192"/>
    <w:rsid w:val="1F3F3E86"/>
    <w:rsid w:val="24D82780"/>
    <w:rsid w:val="2A9A6C73"/>
    <w:rsid w:val="2AD43B9D"/>
    <w:rsid w:val="2C2205E6"/>
    <w:rsid w:val="3737C116"/>
    <w:rsid w:val="3D577D67"/>
    <w:rsid w:val="42D270F8"/>
    <w:rsid w:val="44F928A1"/>
    <w:rsid w:val="46176E3B"/>
    <w:rsid w:val="474C46A2"/>
    <w:rsid w:val="4CAF5EF4"/>
    <w:rsid w:val="4DA84388"/>
    <w:rsid w:val="4FBE6803"/>
    <w:rsid w:val="551A3CAD"/>
    <w:rsid w:val="55D35B59"/>
    <w:rsid w:val="57194342"/>
    <w:rsid w:val="5BAAF2AE"/>
    <w:rsid w:val="5FBD7F93"/>
    <w:rsid w:val="60EA2BFE"/>
    <w:rsid w:val="617D79C4"/>
    <w:rsid w:val="64445BAF"/>
    <w:rsid w:val="64A83D16"/>
    <w:rsid w:val="66060155"/>
    <w:rsid w:val="696F70EA"/>
    <w:rsid w:val="6CB522E1"/>
    <w:rsid w:val="6E901E8B"/>
    <w:rsid w:val="6F357FCB"/>
    <w:rsid w:val="6F5D028A"/>
    <w:rsid w:val="73BF78A5"/>
    <w:rsid w:val="74936A4F"/>
    <w:rsid w:val="78956F94"/>
    <w:rsid w:val="7ADA69B3"/>
    <w:rsid w:val="7AFB1587"/>
    <w:rsid w:val="7BFD9A35"/>
    <w:rsid w:val="7F7A796D"/>
    <w:rsid w:val="B3C7C2E5"/>
    <w:rsid w:val="B7EBE109"/>
    <w:rsid w:val="BFFDF105"/>
    <w:rsid w:val="CB4B7F6C"/>
    <w:rsid w:val="CB7D7E4F"/>
    <w:rsid w:val="DCBEC658"/>
    <w:rsid w:val="DFDF5429"/>
    <w:rsid w:val="F4EF096A"/>
    <w:rsid w:val="FBD54F53"/>
    <w:rsid w:val="FBFF8B10"/>
    <w:rsid w:val="FFBF45EE"/>
    <w:rsid w:val="FFF635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12">
    <w:name w:val="Default Paragraph Font"/>
    <w:unhideWhenUsed/>
    <w:qFormat/>
    <w:uiPriority w:val="0"/>
  </w:style>
  <w:style w:type="table" w:default="1" w:styleId="10">
    <w:name w:val="Normal Table"/>
    <w:unhideWhenUsed/>
    <w:qFormat/>
    <w:uiPriority w:val="99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line="580" w:lineRule="exact"/>
      <w:ind w:firstLine="420" w:firstLineChars="100"/>
    </w:pPr>
    <w:rPr>
      <w:rFonts w:ascii="等线" w:hAnsi="等线" w:eastAsia="仿宋"/>
      <w:szCs w:val="22"/>
    </w:rPr>
  </w:style>
  <w:style w:type="paragraph" w:styleId="3">
    <w:name w:val="Body Text"/>
    <w:basedOn w:val="1"/>
    <w:next w:val="4"/>
    <w:unhideWhenUsed/>
    <w:qFormat/>
    <w:uiPriority w:val="99"/>
    <w:pPr>
      <w:shd w:val="clear" w:color="auto" w:fill="FFFFFF"/>
      <w:spacing w:before="60" w:line="500" w:lineRule="exact"/>
      <w:jc w:val="right"/>
    </w:pPr>
    <w:rPr>
      <w:rFonts w:ascii="黑体" w:hAnsi="黑体" w:cs="黑体"/>
      <w:color w:val="auto"/>
      <w:spacing w:val="40"/>
      <w:sz w:val="31"/>
      <w:szCs w:val="31"/>
      <w:lang w:val="en-US" w:eastAsia="zh-CN"/>
    </w:rPr>
  </w:style>
  <w:style w:type="paragraph" w:styleId="4">
    <w:name w:val="toc 5"/>
    <w:basedOn w:val="1"/>
    <w:next w:val="1"/>
    <w:qFormat/>
    <w:uiPriority w:val="0"/>
    <w:pPr>
      <w:spacing w:line="240" w:lineRule="atLeast"/>
      <w:ind w:left="1680" w:leftChars="800"/>
    </w:pPr>
    <w:rPr>
      <w:rFonts w:ascii="Times New Roman" w:hAnsi="Times New Roman" w:cs="Times New Roman"/>
      <w:spacing w:val="-6"/>
      <w:szCs w:val="20"/>
    </w:rPr>
  </w:style>
  <w:style w:type="paragraph" w:styleId="5">
    <w:name w:val="Body Text First Indent 2"/>
    <w:basedOn w:val="6"/>
    <w:next w:val="1"/>
    <w:qFormat/>
    <w:uiPriority w:val="0"/>
    <w:pPr>
      <w:ind w:firstLine="420" w:firstLineChars="200"/>
    </w:pPr>
  </w:style>
  <w:style w:type="paragraph" w:styleId="6">
    <w:name w:val="Body Text Indent"/>
    <w:basedOn w:val="1"/>
    <w:qFormat/>
    <w:uiPriority w:val="0"/>
    <w:pPr>
      <w:spacing w:line="240" w:lineRule="atLeast"/>
      <w:ind w:left="435"/>
    </w:pPr>
    <w:rPr>
      <w:rFonts w:ascii="Times New Roman" w:hAnsi="Times New Roman" w:eastAsia="宋体" w:cs="Times New Roman"/>
      <w:spacing w:val="-6"/>
      <w:sz w:val="21"/>
      <w:szCs w:val="20"/>
    </w:rPr>
  </w:style>
  <w:style w:type="paragraph" w:styleId="7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8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Style w:val="1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unhideWhenUsed/>
    <w:qFormat/>
    <w:uiPriority w:val="99"/>
  </w:style>
  <w:style w:type="character" w:customStyle="1" w:styleId="14">
    <w:name w:val="批注框文本 Char"/>
    <w:link w:val="7"/>
    <w:qFormat/>
    <w:uiPriority w:val="0"/>
    <w:rPr>
      <w:rFonts w:eastAsia="仿宋_GB2312" w:cs="Times New Roman"/>
      <w:kern w:val="2"/>
      <w:sz w:val="18"/>
      <w:szCs w:val="18"/>
    </w:rPr>
  </w:style>
  <w:style w:type="paragraph" w:customStyle="1" w:styleId="15">
    <w:name w:val="_Style 2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6">
    <w:name w:val="Char Char1"/>
    <w:basedOn w:val="1"/>
    <w:qFormat/>
    <w:uiPriority w:val="0"/>
  </w:style>
  <w:style w:type="paragraph" w:customStyle="1" w:styleId="17">
    <w:name w:val="BodyText"/>
    <w:basedOn w:val="1"/>
    <w:qFormat/>
    <w:uiPriority w:val="0"/>
    <w:pPr>
      <w:spacing w:after="140" w:line="276" w:lineRule="auto"/>
    </w:pPr>
    <w:rPr>
      <w:rFonts w:ascii="Times New Roman" w:hAnsi="Times New Roman" w:cs="Times New Roman"/>
      <w:spacing w:val="-6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fileMode.wpt</Template>
  <Company>Microsoft</Company>
  <Pages>10</Pages>
  <Words>2963</Words>
  <Characters>3031</Characters>
  <Lines>1</Lines>
  <Paragraphs>1</Paragraphs>
  <TotalTime>6.33333333333333</TotalTime>
  <ScaleCrop>false</ScaleCrop>
  <LinksUpToDate>false</LinksUpToDate>
  <CharactersWithSpaces>3402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2016-04-22T19:31:00Z</dcterms:created>
  <dc:creator>Administrator</dc:creator>
  <cp:lastModifiedBy>张淑婷</cp:lastModifiedBy>
  <cp:lastPrinted>2019-03-04T17:00:00Z</cp:lastPrinted>
  <dcterms:modified xsi:type="dcterms:W3CDTF">2023-02-02T02:12:00Z</dcterms:modified>
  <dc:title>附件n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文种">
    <vt:lpwstr>unknow</vt:lpwstr>
  </property>
  <property fmtid="{D5CDD505-2E9C-101B-9397-08002B2CF9AE}" pid="4" name="ICV">
    <vt:lpwstr>9FF3A813B3D241BAB6279B6A861B2ACA</vt:lpwstr>
  </property>
</Properties>
</file>